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387" w:rsidRPr="003A564C" w:rsidRDefault="00C30387" w:rsidP="001858FD">
      <w:pPr>
        <w:pStyle w:val="BodyText"/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3A564C">
        <w:rPr>
          <w:rFonts w:ascii="Times New Roman" w:hAnsi="Times New Roman"/>
          <w:b/>
          <w:sz w:val="32"/>
          <w:szCs w:val="32"/>
        </w:rPr>
        <w:t>Ogłoszenie</w:t>
      </w:r>
    </w:p>
    <w:p w:rsidR="00C30387" w:rsidRPr="003A564C" w:rsidRDefault="00C30387" w:rsidP="001858FD">
      <w:pPr>
        <w:pStyle w:val="Heading1"/>
        <w:tabs>
          <w:tab w:val="left" w:pos="0"/>
        </w:tabs>
        <w:jc w:val="center"/>
        <w:rPr>
          <w:szCs w:val="24"/>
        </w:rPr>
      </w:pPr>
      <w:r w:rsidRPr="003A564C">
        <w:rPr>
          <w:b/>
          <w:sz w:val="32"/>
          <w:szCs w:val="32"/>
        </w:rPr>
        <w:t>Wójta Gminy Łubianka</w:t>
      </w:r>
    </w:p>
    <w:p w:rsidR="00C30387" w:rsidRPr="003A564C" w:rsidRDefault="00C30387" w:rsidP="00333E09">
      <w:pPr>
        <w:pStyle w:val="Heading1"/>
        <w:tabs>
          <w:tab w:val="left" w:pos="0"/>
        </w:tabs>
        <w:jc w:val="both"/>
        <w:rPr>
          <w:szCs w:val="24"/>
        </w:rPr>
      </w:pPr>
    </w:p>
    <w:p w:rsidR="00C30387" w:rsidRDefault="00C30387" w:rsidP="00333E09">
      <w:pPr>
        <w:pStyle w:val="Heading1"/>
        <w:tabs>
          <w:tab w:val="left" w:pos="0"/>
        </w:tabs>
        <w:jc w:val="both"/>
        <w:rPr>
          <w:szCs w:val="24"/>
        </w:rPr>
      </w:pPr>
      <w:r w:rsidRPr="003A564C">
        <w:rPr>
          <w:szCs w:val="24"/>
        </w:rPr>
        <w:t>Na podstawie art. 35 ust.1 ustawy z dnia 21 sierpnia 1997 roku o gospodarce nieruchomościami (</w:t>
      </w:r>
      <w:r w:rsidRPr="003A564C">
        <w:t>t.j. Dz.U. z 2018 r.</w:t>
      </w:r>
      <w:bookmarkStart w:id="0" w:name="_GoBack"/>
      <w:bookmarkEnd w:id="0"/>
      <w:r w:rsidRPr="003A564C">
        <w:t xml:space="preserve"> poz. 2204 ze zm. poz. 2348</w:t>
      </w:r>
      <w:r w:rsidRPr="003A564C">
        <w:rPr>
          <w:szCs w:val="24"/>
        </w:rPr>
        <w:t>) Wójt Gminy Łubianka podaje do publicznej wiadomości wykaz nieruchomości przeznaczonych do sprzedaży</w:t>
      </w:r>
      <w:r>
        <w:rPr>
          <w:szCs w:val="24"/>
        </w:rPr>
        <w:t xml:space="preserve"> </w:t>
      </w:r>
      <w:r w:rsidRPr="003A564C">
        <w:rPr>
          <w:szCs w:val="24"/>
        </w:rPr>
        <w:t>– wykaz przedstawia poniższa tabela:</w:t>
      </w:r>
    </w:p>
    <w:p w:rsidR="00C30387" w:rsidRPr="00FA33D6" w:rsidRDefault="00C30387" w:rsidP="00FA33D6">
      <w:pPr>
        <w:rPr>
          <w:lang w:eastAsia="pl-PL"/>
        </w:rPr>
      </w:pP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1277"/>
        <w:gridCol w:w="1984"/>
        <w:gridCol w:w="840"/>
        <w:gridCol w:w="2279"/>
        <w:gridCol w:w="1276"/>
        <w:gridCol w:w="2268"/>
      </w:tblGrid>
      <w:tr w:rsidR="00C30387" w:rsidTr="00FA33D6">
        <w:trPr>
          <w:trHeight w:val="1060"/>
        </w:trPr>
        <w:tc>
          <w:tcPr>
            <w:tcW w:w="1277" w:type="dxa"/>
          </w:tcPr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 xml:space="preserve">Położenie i </w:t>
            </w: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 xml:space="preserve">nr ewidencyjny nieruchomości </w:t>
            </w:r>
          </w:p>
        </w:tc>
        <w:tc>
          <w:tcPr>
            <w:tcW w:w="1984" w:type="dxa"/>
          </w:tcPr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 xml:space="preserve">Oznaczenie nieruchomości według Księgi Wieczystej </w:t>
            </w:r>
          </w:p>
        </w:tc>
        <w:tc>
          <w:tcPr>
            <w:tcW w:w="840" w:type="dxa"/>
          </w:tcPr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>Powierzchnia gruntu w ha</w:t>
            </w: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79" w:type="dxa"/>
          </w:tcPr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>Opis gruntu i nieruchomości</w:t>
            </w:r>
          </w:p>
        </w:tc>
        <w:tc>
          <w:tcPr>
            <w:tcW w:w="1276" w:type="dxa"/>
          </w:tcPr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 xml:space="preserve">Termin wnoszenia opłaty lub cena nieruchomości </w:t>
            </w: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:rsidR="00C30387" w:rsidRDefault="00C30387">
            <w:pPr>
              <w:spacing w:line="25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Przeznaczenie nieruchomości </w:t>
            </w:r>
          </w:p>
        </w:tc>
      </w:tr>
      <w:tr w:rsidR="00C30387" w:rsidTr="00FA33D6">
        <w:trPr>
          <w:trHeight w:val="4525"/>
        </w:trPr>
        <w:tc>
          <w:tcPr>
            <w:tcW w:w="1277" w:type="dxa"/>
          </w:tcPr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>Dębiny:</w:t>
            </w: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 xml:space="preserve">1. Działka o nr ew. 58/15 </w:t>
            </w: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 xml:space="preserve">2. Działka o nr ew. 58/18 </w:t>
            </w: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>3. Lokal mieszkalny</w:t>
            </w: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>przy ul. Pałacowej 9 w Dębinach na działce o nr ew. 58/18</w:t>
            </w: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</w:tc>
        <w:tc>
          <w:tcPr>
            <w:tcW w:w="1984" w:type="dxa"/>
          </w:tcPr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sz w:val="16"/>
                <w:szCs w:val="16"/>
                <w:lang w:eastAsia="pl-PL"/>
              </w:rPr>
              <w:t>TO1T/00040641/7</w:t>
            </w: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sz w:val="16"/>
                <w:szCs w:val="16"/>
                <w:lang w:eastAsia="pl-PL"/>
              </w:rPr>
              <w:t>TO1T/00040641/7</w:t>
            </w: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sz w:val="16"/>
                <w:szCs w:val="16"/>
                <w:lang w:eastAsia="pl-PL"/>
              </w:rPr>
              <w:t>TO1T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000406242</w:t>
            </w:r>
            <w:r>
              <w:rPr>
                <w:rFonts w:ascii="Times New Roman" w:hAnsi="Times New Roman"/>
                <w:sz w:val="16"/>
                <w:szCs w:val="16"/>
                <w:lang w:eastAsia="pl-PL"/>
              </w:rPr>
              <w:t>/4</w:t>
            </w:r>
          </w:p>
        </w:tc>
        <w:tc>
          <w:tcPr>
            <w:tcW w:w="840" w:type="dxa"/>
          </w:tcPr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  <w:smartTag w:uri="urn:schemas-microsoft-com:office:smarttags" w:element="metricconverter">
              <w:smartTagPr>
                <w:attr w:name="ProductID" w:val="0.0192 ha"/>
              </w:smartTagPr>
              <w:r>
                <w:rPr>
                  <w:rFonts w:ascii="Times New Roman" w:hAnsi="Times New Roman"/>
                  <w:sz w:val="16"/>
                  <w:szCs w:val="16"/>
                </w:rPr>
                <w:t xml:space="preserve">0.0192 </w:t>
              </w:r>
              <w:r>
                <w:rPr>
                  <w:rFonts w:ascii="Times New Roman" w:hAnsi="Times New Roman"/>
                  <w:sz w:val="16"/>
                  <w:szCs w:val="16"/>
                  <w:lang w:eastAsia="pl-PL"/>
                </w:rPr>
                <w:t>ha</w:t>
              </w:r>
            </w:smartTag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  <w:smartTag w:uri="urn:schemas-microsoft-com:office:smarttags" w:element="metricconverter">
              <w:smartTagPr>
                <w:attr w:name="ProductID" w:val="0.1196 ha"/>
              </w:smartTagPr>
              <w:r>
                <w:rPr>
                  <w:rFonts w:ascii="Times New Roman" w:hAnsi="Times New Roman"/>
                  <w:sz w:val="16"/>
                  <w:szCs w:val="16"/>
                  <w:lang w:eastAsia="pl-PL"/>
                </w:rPr>
                <w:t>0.1196 ha</w:t>
              </w:r>
            </w:smartTag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sz w:val="16"/>
                <w:szCs w:val="16"/>
                <w:lang w:eastAsia="pl-PL"/>
              </w:rPr>
              <w:t xml:space="preserve">       - </w:t>
            </w: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</w:tc>
        <w:tc>
          <w:tcPr>
            <w:tcW w:w="2279" w:type="dxa"/>
          </w:tcPr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sz w:val="16"/>
                <w:szCs w:val="16"/>
                <w:lang w:eastAsia="pl-PL"/>
              </w:rPr>
              <w:t>Działka niezabudowana i nieogrodzona -  udział w gruncie 60</w:t>
            </w:r>
            <w:r>
              <w:rPr>
                <w:rFonts w:ascii="Times New Roman" w:hAnsi="Times New Roman"/>
                <w:sz w:val="16"/>
                <w:szCs w:val="16"/>
              </w:rPr>
              <w:t>/263</w:t>
            </w: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sz w:val="16"/>
                <w:szCs w:val="16"/>
                <w:lang w:eastAsia="pl-PL"/>
              </w:rPr>
              <w:t>Działka zabudowana budynkiem wielorodzinnym – udział w gruncie 60/263 związany z lokalem mieszkalnym</w:t>
            </w: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Lokal mieszkalny  o powierzchni </w:t>
            </w:r>
            <w:smartTag w:uri="urn:schemas-microsoft-com:office:smarttags" w:element="metricconverter">
              <w:smartTagPr>
                <w:attr w:name="ProductID" w:val="59,81 m²"/>
              </w:smartTagPr>
              <w:r>
                <w:rPr>
                  <w:rFonts w:ascii="Times New Roman" w:hAnsi="Times New Roman"/>
                  <w:sz w:val="16"/>
                  <w:szCs w:val="16"/>
                </w:rPr>
                <w:t xml:space="preserve">59,81 </w:t>
              </w:r>
              <w:r>
                <w:rPr>
                  <w:rFonts w:ascii="Times New Roman" w:hAnsi="Times New Roman"/>
                  <w:sz w:val="16"/>
                  <w:szCs w:val="16"/>
                  <w:lang w:eastAsia="pl-PL"/>
                </w:rPr>
                <w:t>m²</w:t>
              </w:r>
            </w:smartTag>
            <w:r>
              <w:rPr>
                <w:rFonts w:ascii="Times New Roman" w:hAnsi="Times New Roman"/>
                <w:sz w:val="16"/>
                <w:szCs w:val="16"/>
                <w:lang w:eastAsia="pl-PL"/>
              </w:rPr>
              <w:t xml:space="preserve"> składający się z dwóch pokoi, kuchni, łazienki i spiżarni</w:t>
            </w: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color w:val="3366FF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</w:tcPr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sz w:val="16"/>
                <w:szCs w:val="16"/>
                <w:lang w:eastAsia="pl-PL"/>
              </w:rPr>
              <w:t>Wartość udziału w prawie własności gruntu– 292,02 zł</w:t>
            </w: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sz w:val="16"/>
                <w:szCs w:val="16"/>
                <w:lang w:eastAsia="pl-PL"/>
              </w:rPr>
              <w:t xml:space="preserve">Wartość udziału w prawie własności gruntu– </w:t>
            </w: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sz w:val="16"/>
                <w:szCs w:val="16"/>
                <w:lang w:eastAsia="pl-PL"/>
              </w:rPr>
              <w:t>8 121,67  zł</w:t>
            </w: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sz w:val="16"/>
                <w:szCs w:val="16"/>
                <w:lang w:eastAsia="pl-PL"/>
              </w:rPr>
              <w:t xml:space="preserve">Wartość lokalu 30 986,31 zł  </w:t>
            </w: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  <w:p w:rsidR="00C30387" w:rsidRDefault="00C3038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C30387" w:rsidRDefault="00C30387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C30387" w:rsidRDefault="00C30387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Sprzedaż przetarg nieograniczony  </w:t>
            </w:r>
          </w:p>
          <w:p w:rsidR="00C30387" w:rsidRDefault="00C30387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C30387" w:rsidRDefault="00C30387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C30387" w:rsidRDefault="00C30387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C30387" w:rsidRDefault="00C30387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C30387" w:rsidRDefault="00C30387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C30387" w:rsidRDefault="00C30387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C30387" w:rsidRDefault="00C30387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C30387" w:rsidRDefault="00C30387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C30387" w:rsidRDefault="00C30387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C30387" w:rsidRPr="003A564C" w:rsidRDefault="00C30387" w:rsidP="00611E87">
      <w:pPr>
        <w:spacing w:after="0" w:line="240" w:lineRule="auto"/>
        <w:rPr>
          <w:rFonts w:ascii="Times New Roman" w:hAnsi="Times New Roman"/>
          <w:color w:val="FF0000"/>
          <w:sz w:val="20"/>
          <w:szCs w:val="20"/>
          <w:lang w:eastAsia="pl-PL"/>
        </w:rPr>
      </w:pPr>
    </w:p>
    <w:p w:rsidR="00C30387" w:rsidRPr="001A0BBF" w:rsidRDefault="00C30387" w:rsidP="001858FD">
      <w:pPr>
        <w:pStyle w:val="BodyTextIndent"/>
        <w:ind w:left="0"/>
        <w:jc w:val="both"/>
        <w:rPr>
          <w:rFonts w:ascii="Times New Roman" w:hAnsi="Times New Roman"/>
          <w:szCs w:val="24"/>
        </w:rPr>
      </w:pPr>
      <w:r w:rsidRPr="001A0BBF">
        <w:rPr>
          <w:rFonts w:ascii="Times New Roman" w:hAnsi="Times New Roman"/>
          <w:szCs w:val="24"/>
        </w:rPr>
        <w:t xml:space="preserve">Wykaz wywieszono na tablicy ogłoszeń w Urzędzie Gminy Łubianka na okres 21 dni oraz zamieszczono na stronie internetowej Urzędu. Informację o zamieszczeniu wykazu podano do publicznej wiadomości przez ogłoszenie w prasie. </w:t>
      </w:r>
    </w:p>
    <w:p w:rsidR="00C30387" w:rsidRPr="001A0BBF" w:rsidRDefault="00C30387" w:rsidP="001858FD">
      <w:pPr>
        <w:spacing w:line="240" w:lineRule="auto"/>
        <w:ind w:left="-7" w:firstLine="715"/>
        <w:jc w:val="both"/>
        <w:rPr>
          <w:rFonts w:ascii="Times New Roman" w:hAnsi="Times New Roman"/>
          <w:sz w:val="24"/>
          <w:szCs w:val="24"/>
        </w:rPr>
      </w:pPr>
      <w:r w:rsidRPr="001A0BBF">
        <w:rPr>
          <w:rFonts w:ascii="Times New Roman" w:hAnsi="Times New Roman"/>
          <w:sz w:val="24"/>
          <w:szCs w:val="24"/>
        </w:rPr>
        <w:t xml:space="preserve">Osoby, którym przysługuje pierwszeństwo w nabyciu w/w nieruchomości na podstawie art. 34 ust. 1 pkt 1 i pkt 2 wyżej powołanej ustawy, muszą złożyć odpowiedni wniosek w terminie 6 tygodni od wywieszenia niniejszego wykazu w Urzędzie Gminy Łubianka, ul. Aleja Jana Pawła II nr 8, 87-152 Łubianka. </w:t>
      </w:r>
    </w:p>
    <w:p w:rsidR="00C30387" w:rsidRPr="003A564C" w:rsidRDefault="00C30387" w:rsidP="001858FD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C30387" w:rsidRPr="003A564C" w:rsidRDefault="00C30387" w:rsidP="00013135">
      <w:pPr>
        <w:pStyle w:val="BodyTextIndent"/>
        <w:spacing w:line="360" w:lineRule="auto"/>
        <w:ind w:left="0"/>
        <w:jc w:val="both"/>
        <w:rPr>
          <w:rFonts w:ascii="Times New Roman" w:hAnsi="Times New Roman"/>
          <w:color w:val="FF0000"/>
          <w:sz w:val="20"/>
        </w:rPr>
      </w:pPr>
    </w:p>
    <w:p w:rsidR="00C30387" w:rsidRPr="003A564C" w:rsidRDefault="00C30387">
      <w:pPr>
        <w:rPr>
          <w:color w:val="FF0000"/>
          <w:sz w:val="18"/>
          <w:szCs w:val="18"/>
        </w:rPr>
      </w:pPr>
    </w:p>
    <w:p w:rsidR="00C30387" w:rsidRPr="003A564C" w:rsidRDefault="00C30387">
      <w:pPr>
        <w:rPr>
          <w:color w:val="FF0000"/>
          <w:sz w:val="18"/>
          <w:szCs w:val="18"/>
        </w:rPr>
      </w:pPr>
    </w:p>
    <w:sectPr w:rsidR="00C30387" w:rsidRPr="003A564C" w:rsidSect="002656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387" w:rsidRDefault="00C30387" w:rsidP="00CF5D64">
      <w:pPr>
        <w:spacing w:after="0" w:line="240" w:lineRule="auto"/>
      </w:pPr>
      <w:r>
        <w:separator/>
      </w:r>
    </w:p>
  </w:endnote>
  <w:endnote w:type="continuationSeparator" w:id="0">
    <w:p w:rsidR="00C30387" w:rsidRDefault="00C30387" w:rsidP="00CF5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387" w:rsidRDefault="00C3038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387" w:rsidRDefault="00C3038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387" w:rsidRDefault="00C3038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387" w:rsidRDefault="00C30387" w:rsidP="00CF5D64">
      <w:pPr>
        <w:spacing w:after="0" w:line="240" w:lineRule="auto"/>
      </w:pPr>
      <w:r>
        <w:separator/>
      </w:r>
    </w:p>
  </w:footnote>
  <w:footnote w:type="continuationSeparator" w:id="0">
    <w:p w:rsidR="00C30387" w:rsidRDefault="00C30387" w:rsidP="00CF5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387" w:rsidRDefault="00C3038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387" w:rsidRDefault="00C3038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387" w:rsidRDefault="00C303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087869"/>
    <w:multiLevelType w:val="hybridMultilevel"/>
    <w:tmpl w:val="D570D6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1E87"/>
    <w:rsid w:val="000028A9"/>
    <w:rsid w:val="00013135"/>
    <w:rsid w:val="000B0421"/>
    <w:rsid w:val="001143F8"/>
    <w:rsid w:val="001858FD"/>
    <w:rsid w:val="00194088"/>
    <w:rsid w:val="001A0BBF"/>
    <w:rsid w:val="001F32C6"/>
    <w:rsid w:val="002037E7"/>
    <w:rsid w:val="00203CD1"/>
    <w:rsid w:val="00206A16"/>
    <w:rsid w:val="00227F6E"/>
    <w:rsid w:val="00255D02"/>
    <w:rsid w:val="00262CA4"/>
    <w:rsid w:val="002656F1"/>
    <w:rsid w:val="002A0C7C"/>
    <w:rsid w:val="002D7374"/>
    <w:rsid w:val="002F462A"/>
    <w:rsid w:val="00333E09"/>
    <w:rsid w:val="00346430"/>
    <w:rsid w:val="003A564C"/>
    <w:rsid w:val="003E0B9E"/>
    <w:rsid w:val="004151E0"/>
    <w:rsid w:val="0045426E"/>
    <w:rsid w:val="004715DE"/>
    <w:rsid w:val="0047705B"/>
    <w:rsid w:val="004A0FEC"/>
    <w:rsid w:val="004D25CC"/>
    <w:rsid w:val="004E41B1"/>
    <w:rsid w:val="00545FC0"/>
    <w:rsid w:val="00570FE4"/>
    <w:rsid w:val="00604EB3"/>
    <w:rsid w:val="00611E87"/>
    <w:rsid w:val="0063743D"/>
    <w:rsid w:val="006C7338"/>
    <w:rsid w:val="00731508"/>
    <w:rsid w:val="00777CE2"/>
    <w:rsid w:val="00784638"/>
    <w:rsid w:val="007C1FB3"/>
    <w:rsid w:val="007F266F"/>
    <w:rsid w:val="00816360"/>
    <w:rsid w:val="0083061A"/>
    <w:rsid w:val="00835777"/>
    <w:rsid w:val="008547D8"/>
    <w:rsid w:val="0085769D"/>
    <w:rsid w:val="00895340"/>
    <w:rsid w:val="00895B0E"/>
    <w:rsid w:val="00895D9F"/>
    <w:rsid w:val="00896279"/>
    <w:rsid w:val="008C51B0"/>
    <w:rsid w:val="008D0C1D"/>
    <w:rsid w:val="00903421"/>
    <w:rsid w:val="009C7DA8"/>
    <w:rsid w:val="009F6EB8"/>
    <w:rsid w:val="00A17A53"/>
    <w:rsid w:val="00A32D83"/>
    <w:rsid w:val="00A43B21"/>
    <w:rsid w:val="00A941F3"/>
    <w:rsid w:val="00B50A8C"/>
    <w:rsid w:val="00B50F8B"/>
    <w:rsid w:val="00B5720E"/>
    <w:rsid w:val="00BA698C"/>
    <w:rsid w:val="00BD21B0"/>
    <w:rsid w:val="00C30387"/>
    <w:rsid w:val="00C50DEC"/>
    <w:rsid w:val="00C521F6"/>
    <w:rsid w:val="00C7624F"/>
    <w:rsid w:val="00CA23F4"/>
    <w:rsid w:val="00CC46F5"/>
    <w:rsid w:val="00CD4994"/>
    <w:rsid w:val="00CE1E03"/>
    <w:rsid w:val="00CE68AB"/>
    <w:rsid w:val="00CF5D64"/>
    <w:rsid w:val="00D00898"/>
    <w:rsid w:val="00D21264"/>
    <w:rsid w:val="00D55501"/>
    <w:rsid w:val="00D97537"/>
    <w:rsid w:val="00DC692B"/>
    <w:rsid w:val="00E4347A"/>
    <w:rsid w:val="00EC4B3E"/>
    <w:rsid w:val="00F40E36"/>
    <w:rsid w:val="00FA33D6"/>
    <w:rsid w:val="00FB4A47"/>
    <w:rsid w:val="00FB737C"/>
    <w:rsid w:val="00FC644E"/>
    <w:rsid w:val="00FF5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6F1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33E09"/>
    <w:pPr>
      <w:keepNext/>
      <w:spacing w:after="0" w:line="240" w:lineRule="auto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33E09"/>
    <w:rPr>
      <w:rFonts w:ascii="Times New Roman" w:hAnsi="Times New Roman" w:cs="Times New Roman"/>
      <w:sz w:val="20"/>
      <w:szCs w:val="20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013135"/>
    <w:pPr>
      <w:spacing w:after="0" w:line="240" w:lineRule="auto"/>
      <w:ind w:left="708"/>
    </w:pPr>
    <w:rPr>
      <w:rFonts w:ascii="Ottawa" w:eastAsia="Times New Roman" w:hAnsi="Ottawa"/>
      <w:sz w:val="24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13135"/>
    <w:rPr>
      <w:rFonts w:ascii="Ottawa" w:hAnsi="Ottawa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rsid w:val="0045426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5426E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94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41F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CF5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F5D6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F5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F5D6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90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9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906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6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157</TotalTime>
  <Pages>1</Pages>
  <Words>259</Words>
  <Characters>1560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Jarosław Gałązka</cp:lastModifiedBy>
  <cp:revision>16</cp:revision>
  <cp:lastPrinted>2019-02-06T07:40:00Z</cp:lastPrinted>
  <dcterms:created xsi:type="dcterms:W3CDTF">2019-01-15T15:17:00Z</dcterms:created>
  <dcterms:modified xsi:type="dcterms:W3CDTF">2019-02-06T07:41:00Z</dcterms:modified>
</cp:coreProperties>
</file>