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2F" w:rsidRPr="00E77C54" w:rsidRDefault="0053432F" w:rsidP="0098449B">
      <w:pPr>
        <w:pStyle w:val="NormalWeb"/>
        <w:shd w:val="clear" w:color="auto" w:fill="FFFFFF"/>
        <w:jc w:val="center"/>
        <w:rPr>
          <w:rStyle w:val="Strong"/>
          <w:b w:val="0"/>
          <w:color w:val="333333"/>
          <w:sz w:val="20"/>
          <w:szCs w:val="20"/>
        </w:rPr>
      </w:pPr>
      <w:r w:rsidRPr="00E77C54">
        <w:rPr>
          <w:rStyle w:val="Strong"/>
          <w:b w:val="0"/>
          <w:color w:val="333333"/>
          <w:sz w:val="20"/>
          <w:szCs w:val="20"/>
        </w:rPr>
        <w:t xml:space="preserve">                                                                                                              załącznik nr 3 do zarządzenia </w:t>
      </w:r>
      <w:r w:rsidRPr="00E77C54">
        <w:rPr>
          <w:rStyle w:val="Strong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     Wójta Gminy Łubianka nr </w:t>
      </w:r>
      <w:r>
        <w:rPr>
          <w:rStyle w:val="Strong"/>
          <w:b w:val="0"/>
          <w:color w:val="333333"/>
          <w:sz w:val="20"/>
          <w:szCs w:val="20"/>
        </w:rPr>
        <w:t>25/2018</w:t>
      </w:r>
      <w:r w:rsidRPr="00E77C54">
        <w:rPr>
          <w:rStyle w:val="Strong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</w:t>
      </w:r>
      <w:r>
        <w:rPr>
          <w:rStyle w:val="Strong"/>
          <w:b w:val="0"/>
          <w:color w:val="333333"/>
          <w:sz w:val="20"/>
          <w:szCs w:val="20"/>
        </w:rPr>
        <w:t xml:space="preserve">   z dnia 10.05.2018</w:t>
      </w:r>
      <w:r w:rsidRPr="00E77C54">
        <w:rPr>
          <w:rStyle w:val="Strong"/>
          <w:b w:val="0"/>
          <w:color w:val="333333"/>
          <w:sz w:val="20"/>
          <w:szCs w:val="20"/>
        </w:rPr>
        <w:t xml:space="preserve"> r.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  <w:t xml:space="preserve">           </w:t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>O F E R T A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</w:t>
      </w:r>
      <w:r w:rsidRPr="0098449B">
        <w:rPr>
          <w:rFonts w:ascii="Times New Roman" w:hAnsi="Times New Roman" w:cs="Times New Roman"/>
          <w:sz w:val="20"/>
          <w:szCs w:val="20"/>
        </w:rPr>
        <w:t>(FORMULARZ OFERTOWY)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Imię i nazwisko/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nazwa  Oferenta: ..............................................................................................................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Adres zamieszkania/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siedziba Oferenta: ............................................................................................................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Telefon: ............................................................................................................................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Fax: ..................................................................................................................................</w:t>
      </w: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E-mail: ..............................................................................................................................</w:t>
      </w: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PESEL, NIP, Regon: ...........................................................................................................</w:t>
      </w:r>
    </w:p>
    <w:p w:rsidR="0053432F" w:rsidRPr="008F6054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Nr i seria dowodu osobistego/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Organ wydający: ...............................................................................................................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 xml:space="preserve">Do: 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  <w:t xml:space="preserve">      Urząd Gminy Łubianka, Aleja Jana Pawła II 8, 87-152 Łubianka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Przystępuję do przetargu na zakup samochodu marki :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Oferuję cenę brutto: ..................................................................................................... zł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(słownie: ......................................................................................................................zł)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98449B">
        <w:rPr>
          <w:rFonts w:ascii="Times New Roman" w:hAnsi="Times New Roman" w:cs="Times New Roman"/>
          <w:sz w:val="20"/>
          <w:szCs w:val="20"/>
        </w:rPr>
        <w:t>Jednocześnie oświadczam, że zapoznałem się z regulaminem przetargu oraz ze stanem</w:t>
      </w:r>
      <w:bookmarkStart w:id="0" w:name="_GoBack"/>
      <w:bookmarkEnd w:id="0"/>
      <w:r w:rsidRPr="0098449B">
        <w:rPr>
          <w:rFonts w:ascii="Times New Roman" w:hAnsi="Times New Roman" w:cs="Times New Roman"/>
          <w:sz w:val="20"/>
          <w:szCs w:val="20"/>
        </w:rPr>
        <w:t xml:space="preserve"> faktycznym pojazdu i nie wnoszę, co do niego zastrzeżeń.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cs="Arial"/>
          <w:sz w:val="20"/>
          <w:szCs w:val="20"/>
        </w:rPr>
      </w:pPr>
    </w:p>
    <w:p w:rsidR="0053432F" w:rsidRDefault="0053432F" w:rsidP="001E674A">
      <w:pPr>
        <w:spacing w:after="0" w:line="276" w:lineRule="auto"/>
        <w:jc w:val="both"/>
        <w:rPr>
          <w:rFonts w:cs="Arial"/>
        </w:rPr>
      </w:pPr>
    </w:p>
    <w:p w:rsidR="0053432F" w:rsidRDefault="0053432F" w:rsidP="001E674A">
      <w:pPr>
        <w:spacing w:after="0" w:line="276" w:lineRule="auto"/>
        <w:jc w:val="both"/>
        <w:rPr>
          <w:rFonts w:cs="Arial"/>
        </w:rPr>
      </w:pP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lang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98449B">
        <w:rPr>
          <w:rFonts w:ascii="Times New Roman" w:hAnsi="Times New Roman" w:cs="Times New Roman"/>
        </w:rPr>
        <w:t>......................................................</w:t>
      </w:r>
    </w:p>
    <w:p w:rsidR="0053432F" w:rsidRPr="0098449B" w:rsidRDefault="0053432F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 xml:space="preserve">                                       podpis</w:t>
      </w:r>
    </w:p>
    <w:p w:rsidR="0053432F" w:rsidRDefault="0053432F"/>
    <w:sectPr w:rsidR="0053432F" w:rsidSect="00355413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32F" w:rsidRDefault="0053432F" w:rsidP="001E674A">
      <w:pPr>
        <w:spacing w:after="0" w:line="240" w:lineRule="auto"/>
      </w:pPr>
      <w:r>
        <w:separator/>
      </w:r>
    </w:p>
  </w:endnote>
  <w:endnote w:type="continuationSeparator" w:id="0">
    <w:p w:rsidR="0053432F" w:rsidRDefault="0053432F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32F" w:rsidRDefault="0053432F" w:rsidP="001E674A">
      <w:pPr>
        <w:spacing w:after="0" w:line="240" w:lineRule="auto"/>
      </w:pPr>
      <w:r>
        <w:separator/>
      </w:r>
    </w:p>
  </w:footnote>
  <w:footnote w:type="continuationSeparator" w:id="0">
    <w:p w:rsidR="0053432F" w:rsidRDefault="0053432F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74A"/>
    <w:rsid w:val="00070469"/>
    <w:rsid w:val="000E3632"/>
    <w:rsid w:val="00134F09"/>
    <w:rsid w:val="001E674A"/>
    <w:rsid w:val="00201FB3"/>
    <w:rsid w:val="002D4368"/>
    <w:rsid w:val="00355413"/>
    <w:rsid w:val="003E4FCB"/>
    <w:rsid w:val="0053432F"/>
    <w:rsid w:val="005A052E"/>
    <w:rsid w:val="006E729F"/>
    <w:rsid w:val="0089570B"/>
    <w:rsid w:val="008F6054"/>
    <w:rsid w:val="0098449B"/>
    <w:rsid w:val="00BC12EC"/>
    <w:rsid w:val="00D30B6A"/>
    <w:rsid w:val="00E21BAC"/>
    <w:rsid w:val="00E77C54"/>
    <w:rsid w:val="00E94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74A"/>
    <w:pPr>
      <w:suppressAutoHyphens/>
      <w:spacing w:after="160" w:line="25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wka">
    <w:name w:val="Główka"/>
    <w:basedOn w:val="Normal"/>
    <w:uiPriority w:val="99"/>
    <w:rsid w:val="001E674A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E674A"/>
    <w:rPr>
      <w:rFonts w:ascii="Calibri" w:hAnsi="Calibri" w:cs="Calibri"/>
      <w:lang w:eastAsia="pl-PL"/>
    </w:rPr>
  </w:style>
  <w:style w:type="paragraph" w:styleId="Footer">
    <w:name w:val="footer"/>
    <w:basedOn w:val="Normal"/>
    <w:link w:val="FooterChar"/>
    <w:uiPriority w:val="99"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E674A"/>
    <w:rPr>
      <w:rFonts w:ascii="Calibri" w:hAnsi="Calibri" w:cs="Calibri"/>
      <w:lang w:eastAsia="pl-PL"/>
    </w:rPr>
  </w:style>
  <w:style w:type="character" w:styleId="Strong">
    <w:name w:val="Strong"/>
    <w:basedOn w:val="DefaultParagraphFont"/>
    <w:uiPriority w:val="99"/>
    <w:qFormat/>
    <w:rsid w:val="0098449B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C54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314</Words>
  <Characters>1890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załącznik nr 3 do zarządzenia </dc:title>
  <dc:subject/>
  <dc:creator>Biuro</dc:creator>
  <cp:keywords/>
  <dc:description/>
  <cp:lastModifiedBy>UG</cp:lastModifiedBy>
  <cp:revision>2</cp:revision>
  <cp:lastPrinted>2018-05-10T07:36:00Z</cp:lastPrinted>
  <dcterms:created xsi:type="dcterms:W3CDTF">2018-05-10T07:37:00Z</dcterms:created>
  <dcterms:modified xsi:type="dcterms:W3CDTF">2018-05-10T07:37:00Z</dcterms:modified>
</cp:coreProperties>
</file>