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DA4" w:rsidRPr="004920A1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Pr="005A679C" w:rsidRDefault="00FF4DA4" w:rsidP="004920A1">
      <w:pPr>
        <w:pStyle w:val="NoSpacing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zgłaszającej udział w przetargu</w:t>
      </w: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  <w:vertAlign w:val="subscript"/>
        </w:rPr>
      </w:pPr>
    </w:p>
    <w:p w:rsidR="00FF4DA4" w:rsidRPr="004920A1" w:rsidRDefault="00FF4DA4" w:rsidP="005A679C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Pr="005A679C" w:rsidRDefault="00FF4DA4" w:rsidP="005A679C">
      <w:pPr>
        <w:pStyle w:val="NoSpacing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Pesel</w:t>
      </w:r>
    </w:p>
    <w:p w:rsidR="00FF4DA4" w:rsidRPr="004920A1" w:rsidRDefault="00FF4DA4" w:rsidP="005A679C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Default="00FF4DA4" w:rsidP="005A679C">
      <w:pPr>
        <w:pStyle w:val="NoSpacing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 zgłaszającej udział w przetargu</w:t>
      </w:r>
    </w:p>
    <w:p w:rsidR="00FF4DA4" w:rsidRPr="005A679C" w:rsidRDefault="00FF4DA4" w:rsidP="005A679C">
      <w:pPr>
        <w:pStyle w:val="NoSpacing"/>
        <w:rPr>
          <w:rFonts w:ascii="Times New Roman" w:hAnsi="Times New Roman"/>
          <w:sz w:val="28"/>
          <w:szCs w:val="28"/>
          <w:vertAlign w:val="superscript"/>
        </w:rPr>
      </w:pPr>
    </w:p>
    <w:p w:rsidR="00FF4DA4" w:rsidRPr="004920A1" w:rsidRDefault="00FF4DA4" w:rsidP="005A679C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Pr="00A33D4E" w:rsidRDefault="00FF4DA4" w:rsidP="004920A1">
      <w:pPr>
        <w:pStyle w:val="NoSpacing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Pesel</w:t>
      </w:r>
    </w:p>
    <w:p w:rsidR="00FF4DA4" w:rsidRPr="004920A1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Default="00FF4DA4" w:rsidP="004920A1">
      <w:pPr>
        <w:pStyle w:val="NoSpacing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adres</w:t>
      </w: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:rsidR="00FF4DA4" w:rsidRPr="004920A1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FF4DA4" w:rsidRDefault="00FF4DA4" w:rsidP="008F07A0">
      <w:pPr>
        <w:pStyle w:val="NoSpacing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b/>
          <w:sz w:val="28"/>
          <w:szCs w:val="28"/>
        </w:rPr>
        <w:t>Oświadczam</w:t>
      </w:r>
      <w:r>
        <w:rPr>
          <w:rFonts w:ascii="Times New Roman" w:hAnsi="Times New Roman"/>
          <w:sz w:val="28"/>
          <w:szCs w:val="28"/>
        </w:rPr>
        <w:t xml:space="preserve">, iż jestem zameldowany/a  na pobyt stały na terenie </w:t>
      </w:r>
      <w:r>
        <w:rPr>
          <w:rFonts w:ascii="Times New Roman" w:hAnsi="Times New Roman"/>
          <w:sz w:val="28"/>
          <w:szCs w:val="28"/>
        </w:rPr>
        <w:br/>
        <w:t>Gminy Łubianka i na jej terenie prowadzę gospodarstwo rolne powyżej 2 ha użytków rolnych.</w:t>
      </w:r>
    </w:p>
    <w:p w:rsidR="00FF4DA4" w:rsidRDefault="00FF4DA4" w:rsidP="004920A1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     Data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>Podpis</w:t>
      </w:r>
    </w:p>
    <w:p w:rsidR="00FF4DA4" w:rsidRPr="004920A1" w:rsidRDefault="00FF4DA4" w:rsidP="004920A1">
      <w:pPr>
        <w:pStyle w:val="NoSpacing"/>
        <w:rPr>
          <w:rFonts w:ascii="Times New Roman" w:hAnsi="Times New Roman"/>
          <w:sz w:val="28"/>
          <w:szCs w:val="28"/>
          <w:vertAlign w:val="subscript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Default="00FF4DA4" w:rsidP="004920A1">
      <w:pPr>
        <w:pStyle w:val="NoSpacing"/>
        <w:rPr>
          <w:rFonts w:ascii="Times New Roman" w:hAnsi="Times New Roman"/>
          <w:sz w:val="28"/>
          <w:szCs w:val="28"/>
        </w:rPr>
      </w:pPr>
    </w:p>
    <w:p w:rsidR="00FF4DA4" w:rsidRPr="00A33D4E" w:rsidRDefault="00FF4DA4" w:rsidP="00A33D4E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33D4E">
        <w:rPr>
          <w:rFonts w:ascii="Times New Roman" w:hAnsi="Times New Roman"/>
          <w:sz w:val="24"/>
          <w:szCs w:val="24"/>
        </w:rPr>
        <w:t>Oświadczenie składa osoba zgłaszająca udział w przetargu.</w:t>
      </w:r>
    </w:p>
    <w:p w:rsidR="00FF4DA4" w:rsidRPr="00A33D4E" w:rsidRDefault="00FF4DA4" w:rsidP="00A33D4E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33D4E">
        <w:rPr>
          <w:rFonts w:ascii="Times New Roman" w:hAnsi="Times New Roman"/>
          <w:sz w:val="24"/>
          <w:szCs w:val="24"/>
        </w:rPr>
        <w:t xml:space="preserve">W przypadku zgłoszenia małżonków, oświadczenie </w:t>
      </w:r>
      <w:r>
        <w:rPr>
          <w:rFonts w:ascii="Times New Roman" w:hAnsi="Times New Roman"/>
          <w:sz w:val="24"/>
          <w:szCs w:val="24"/>
        </w:rPr>
        <w:t xml:space="preserve">należy złożyć </w:t>
      </w:r>
      <w:r w:rsidRPr="00A33D4E">
        <w:rPr>
          <w:rFonts w:ascii="Times New Roman" w:hAnsi="Times New Roman"/>
          <w:sz w:val="24"/>
          <w:szCs w:val="24"/>
        </w:rPr>
        <w:t>na jednym druku wpisując swoje dane.</w:t>
      </w:r>
    </w:p>
    <w:p w:rsidR="00FF4DA4" w:rsidRPr="00A33D4E" w:rsidRDefault="00FF4DA4" w:rsidP="004920A1">
      <w:pPr>
        <w:pStyle w:val="NoSpacing"/>
        <w:rPr>
          <w:rFonts w:ascii="Times New Roman" w:hAnsi="Times New Roman"/>
          <w:sz w:val="24"/>
          <w:szCs w:val="24"/>
        </w:rPr>
      </w:pPr>
    </w:p>
    <w:sectPr w:rsidR="00FF4DA4" w:rsidRPr="00A33D4E" w:rsidSect="00A33D4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F193F"/>
    <w:multiLevelType w:val="hybridMultilevel"/>
    <w:tmpl w:val="B3CE6E96"/>
    <w:lvl w:ilvl="0" w:tplc="9BDE134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0A1"/>
    <w:rsid w:val="002B5032"/>
    <w:rsid w:val="00427685"/>
    <w:rsid w:val="00437337"/>
    <w:rsid w:val="004622C9"/>
    <w:rsid w:val="004920A1"/>
    <w:rsid w:val="004B3279"/>
    <w:rsid w:val="0054631B"/>
    <w:rsid w:val="005A679C"/>
    <w:rsid w:val="0064447C"/>
    <w:rsid w:val="00696004"/>
    <w:rsid w:val="008F07A0"/>
    <w:rsid w:val="00A33D4E"/>
    <w:rsid w:val="00AD2179"/>
    <w:rsid w:val="00AE2E31"/>
    <w:rsid w:val="00D02F65"/>
    <w:rsid w:val="00E65FE6"/>
    <w:rsid w:val="00EC1922"/>
    <w:rsid w:val="00F80EC3"/>
    <w:rsid w:val="00FF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27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920A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91</Words>
  <Characters>552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Ela</dc:creator>
  <cp:keywords/>
  <dc:description/>
  <cp:lastModifiedBy>Jarosław Gałązka</cp:lastModifiedBy>
  <cp:revision>3</cp:revision>
  <cp:lastPrinted>2017-03-31T08:20:00Z</cp:lastPrinted>
  <dcterms:created xsi:type="dcterms:W3CDTF">2021-08-26T12:33:00Z</dcterms:created>
  <dcterms:modified xsi:type="dcterms:W3CDTF">2021-08-26T12:34:00Z</dcterms:modified>
</cp:coreProperties>
</file>